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F1244B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49" name="Picture 48" descr="2006 June-July-August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June-July-August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50" name="Picture 49" descr="2006 June-July-Augus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June-July-August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51" name="Picture 50" descr="2006 June-July-August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June-July-August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52" name="Picture 51" descr="2006 June-July-August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June-July-August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53" name="Picture 52" descr="2006 June-July-August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June-July-August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54" name="Picture 53" descr="2006 June-July-August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June-July-August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55" name="Picture 54" descr="2006 June-July-August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June-July-August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56" name="Picture 55" descr="2006 June-July-August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 June-July-August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515D7"/>
    <w:rsid w:val="00095C4B"/>
    <w:rsid w:val="002E63CD"/>
    <w:rsid w:val="005515D7"/>
    <w:rsid w:val="00585480"/>
    <w:rsid w:val="00611B4C"/>
    <w:rsid w:val="006B0FE1"/>
    <w:rsid w:val="007B0BB7"/>
    <w:rsid w:val="00817F87"/>
    <w:rsid w:val="008C0CD1"/>
    <w:rsid w:val="008E5C45"/>
    <w:rsid w:val="009C3177"/>
    <w:rsid w:val="00A10B2B"/>
    <w:rsid w:val="00A97C54"/>
    <w:rsid w:val="00AF1435"/>
    <w:rsid w:val="00C00EBB"/>
    <w:rsid w:val="00D16D4E"/>
    <w:rsid w:val="00E30873"/>
    <w:rsid w:val="00F1244B"/>
    <w:rsid w:val="00F14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4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4</cp:revision>
  <dcterms:created xsi:type="dcterms:W3CDTF">2017-11-24T15:07:00Z</dcterms:created>
  <dcterms:modified xsi:type="dcterms:W3CDTF">2017-11-24T15:10:00Z</dcterms:modified>
</cp:coreProperties>
</file>